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Kjøpssted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1150F" w14:textId="77777777" w:rsidR="00B65EB0" w:rsidRDefault="00B65EB0">
      <w:r>
        <w:separator/>
      </w:r>
    </w:p>
  </w:endnote>
  <w:endnote w:type="continuationSeparator" w:id="0">
    <w:p w14:paraId="347FC420" w14:textId="77777777" w:rsidR="00B65EB0" w:rsidRDefault="00B6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DBE3F" w14:textId="77777777" w:rsidR="00B65EB0" w:rsidRDefault="00B65EB0">
      <w:r>
        <w:separator/>
      </w:r>
    </w:p>
  </w:footnote>
  <w:footnote w:type="continuationSeparator" w:id="0">
    <w:p w14:paraId="428D74A0" w14:textId="77777777" w:rsidR="00B65EB0" w:rsidRDefault="00B65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0D5F36E2" w:rsidR="009B64FE" w:rsidRDefault="003C78BE" w:rsidP="0062199C">
    <w:pPr>
      <w:pStyle w:val="Topptekst"/>
      <w:tabs>
        <w:tab w:val="clear" w:pos="4536"/>
        <w:tab w:val="left" w:pos="142"/>
      </w:tabs>
      <w:jc w:val="center"/>
    </w:pPr>
    <w:bookmarkStart w:id="0" w:name="_GoBack"/>
    <w:bookmarkEnd w:id="0"/>
    <w:r>
      <w:rPr>
        <w:noProof/>
      </w:rPr>
      <w:drawing>
        <wp:inline distT="0" distB="0" distL="0" distR="0" wp14:anchorId="2B06291C" wp14:editId="2D472384">
          <wp:extent cx="2667000" cy="852131"/>
          <wp:effectExtent l="0" t="0" r="0" b="5715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vestland.jpg"/>
                  <pic:cNvPicPr/>
                </pic:nvPicPr>
                <pic:blipFill rotWithShape="1">
                  <a:blip r:embed="rId1"/>
                  <a:srcRect r="14673"/>
                  <a:stretch/>
                </pic:blipFill>
                <pic:spPr bwMode="auto">
                  <a:xfrm>
                    <a:off x="0" y="0"/>
                    <a:ext cx="2677314" cy="8554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3C78BE"/>
    <w:rsid w:val="004251B9"/>
    <w:rsid w:val="004320B9"/>
    <w:rsid w:val="0045544E"/>
    <w:rsid w:val="004624C5"/>
    <w:rsid w:val="00464C5C"/>
    <w:rsid w:val="00487246"/>
    <w:rsid w:val="00496AA7"/>
    <w:rsid w:val="00512C0B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1115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521E9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65EB0"/>
    <w:rsid w:val="00B759E8"/>
    <w:rsid w:val="00B97B7F"/>
    <w:rsid w:val="00BA6C8D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57B84"/>
    <w:rsid w:val="00D61A81"/>
    <w:rsid w:val="00D95F81"/>
    <w:rsid w:val="00DE55FB"/>
    <w:rsid w:val="00E10C68"/>
    <w:rsid w:val="00E45977"/>
    <w:rsid w:val="00EA63E7"/>
    <w:rsid w:val="00EE4634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1</TotalTime>
  <Pages>1</Pages>
  <Words>66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3</cp:revision>
  <cp:lastPrinted>2009-02-13T10:05:00Z</cp:lastPrinted>
  <dcterms:created xsi:type="dcterms:W3CDTF">2019-11-21T12:47:00Z</dcterms:created>
  <dcterms:modified xsi:type="dcterms:W3CDTF">2019-11-21T12:47:00Z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